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4B2" w:rsidRPr="00204D30" w:rsidRDefault="00B614B2" w:rsidP="0065518E">
      <w:pPr>
        <w:spacing w:after="0" w:line="240" w:lineRule="auto"/>
        <w:ind w:left="-54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Овощи" style="width:24pt;height:24pt">
            <v:imagedata r:id="rId4" o:title=""/>
          </v:shape>
        </w:pict>
      </w:r>
      <w:r>
        <w:pict>
          <v:shape id="_x0000_i1026" type="#_x0000_t75" alt="Овощи" style="width:24pt;height:24pt">
            <v:imagedata r:id="rId4" o:title=""/>
          </v:shape>
        </w:pict>
      </w:r>
      <w:r>
        <w:pict>
          <v:shape id="_x0000_i1027" type="#_x0000_t75" alt="Веселые овощи" style="width:24pt;height:24pt">
            <v:imagedata r:id="rId4" o:title=""/>
          </v:shape>
        </w:pict>
      </w:r>
      <w:r w:rsidRPr="005924D7">
        <w:rPr>
          <w:noProof/>
          <w:lang w:eastAsia="ru-RU"/>
        </w:rPr>
        <w:pict>
          <v:shape id="Рисунок 4" o:spid="_x0000_i1028" type="#_x0000_t75" style="width:273pt;height:175.2pt;visibility:visible">
            <v:imagedata r:id="rId5" o:title=""/>
          </v:shape>
        </w:pict>
      </w:r>
      <w:r w:rsidRPr="00204D30">
        <w:rPr>
          <w:rFonts w:ascii="Verdana" w:hAnsi="Verdana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умелых руках овощи превращаются в сказочных героев! Вот кабачок стал самолётом и красивым сказочным теремком! А из баклажана получились важные пингвины! Родители и д</w:t>
      </w:r>
      <w:r w:rsidRPr="00204D3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ети не забыли изобразить в своих работах  и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героев из мультиков, создали  в корзинах волшебные композиции.</w:t>
      </w:r>
    </w:p>
    <w:p w:rsidR="00B614B2" w:rsidRPr="00204D30" w:rsidRDefault="00B614B2" w:rsidP="0065518E">
      <w:pPr>
        <w:pStyle w:val="NormalWeb"/>
        <w:shd w:val="clear" w:color="auto" w:fill="FFFFFF"/>
        <w:spacing w:before="0" w:beforeAutospacing="0" w:after="0" w:afterAutospacing="0"/>
        <w:ind w:left="-540"/>
        <w:jc w:val="both"/>
        <w:rPr>
          <w:color w:val="000000"/>
        </w:rPr>
      </w:pPr>
      <w:r>
        <w:rPr>
          <w:color w:val="000000"/>
        </w:rPr>
        <w:t>Традиционно, с наступлением осени</w:t>
      </w:r>
      <w:r w:rsidRPr="00204D30">
        <w:rPr>
          <w:color w:val="000000"/>
        </w:rPr>
        <w:t>,  в нашем детском саду пр</w:t>
      </w:r>
      <w:r>
        <w:rPr>
          <w:color w:val="000000"/>
        </w:rPr>
        <w:t>оходит выставка поделок из овощей и природного материала</w:t>
      </w:r>
      <w:r w:rsidRPr="00204D30">
        <w:rPr>
          <w:color w:val="000000"/>
        </w:rPr>
        <w:t>. В этом году такая выставка прошла</w:t>
      </w:r>
      <w:r>
        <w:rPr>
          <w:color w:val="000000"/>
        </w:rPr>
        <w:t xml:space="preserve"> под названием  «Витамины с грядки</w:t>
      </w:r>
      <w:r w:rsidRPr="00204D30">
        <w:rPr>
          <w:color w:val="000000"/>
        </w:rPr>
        <w:t xml:space="preserve">», в которой приняли участие воспитанники </w:t>
      </w:r>
      <w:r>
        <w:rPr>
          <w:color w:val="000000"/>
        </w:rPr>
        <w:t xml:space="preserve">ясельной  группы №10, 7, 8; вторых младших групп №6; средних групп №3, 11; старших групп №9, 4,13 и </w:t>
      </w:r>
      <w:r w:rsidRPr="00204D30">
        <w:rPr>
          <w:color w:val="000000"/>
        </w:rPr>
        <w:t>подготови</w:t>
      </w:r>
      <w:r>
        <w:rPr>
          <w:color w:val="000000"/>
        </w:rPr>
        <w:t>тельных групп №1, 12.</w:t>
      </w:r>
    </w:p>
    <w:p w:rsidR="00B614B2" w:rsidRPr="00204D30" w:rsidRDefault="00B614B2" w:rsidP="0065518E">
      <w:pPr>
        <w:pStyle w:val="NormalWeb"/>
        <w:shd w:val="clear" w:color="auto" w:fill="FFFFFF"/>
        <w:spacing w:before="0" w:beforeAutospacing="0" w:after="0" w:afterAutospacing="0"/>
        <w:ind w:left="-540"/>
        <w:jc w:val="both"/>
        <w:rPr>
          <w:color w:val="000000"/>
        </w:rPr>
      </w:pPr>
      <w:r>
        <w:rPr>
          <w:color w:val="000000"/>
        </w:rPr>
        <w:t>Дети совместно с родителями</w:t>
      </w:r>
      <w:r w:rsidRPr="00204D30">
        <w:rPr>
          <w:color w:val="000000"/>
        </w:rPr>
        <w:t xml:space="preserve"> нашего детского сада </w:t>
      </w:r>
      <w:r>
        <w:rPr>
          <w:color w:val="000000"/>
        </w:rPr>
        <w:t>сделали удивительные поделки, композиции из природного материала и овощей, которые</w:t>
      </w:r>
      <w:r w:rsidRPr="00204D30">
        <w:rPr>
          <w:color w:val="000000"/>
        </w:rPr>
        <w:t xml:space="preserve"> были размещены </w:t>
      </w:r>
      <w:r>
        <w:rPr>
          <w:color w:val="000000"/>
        </w:rPr>
        <w:t>на выставке нашего детского сада. Все родители и дети детского сада смогли полюбоваться работами.</w:t>
      </w:r>
      <w:r w:rsidRPr="00204D30">
        <w:rPr>
          <w:color w:val="000000"/>
        </w:rPr>
        <w:t xml:space="preserve"> </w:t>
      </w:r>
      <w:r>
        <w:rPr>
          <w:color w:val="000000"/>
        </w:rPr>
        <w:t>Каждая поделка уникальна и неповторима.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215"/>
      </w:tblGrid>
      <w:tr w:rsidR="00B614B2" w:rsidRPr="00333DE2" w:rsidTr="00333DE2">
        <w:tc>
          <w:tcPr>
            <w:tcW w:w="9215" w:type="dxa"/>
          </w:tcPr>
          <w:p w:rsidR="00B614B2" w:rsidRPr="00333DE2" w:rsidRDefault="00B614B2" w:rsidP="0065518E">
            <w:pPr>
              <w:pStyle w:val="NormalWeb"/>
              <w:jc w:val="center"/>
              <w:rPr>
                <w:color w:val="000000"/>
                <w:sz w:val="28"/>
                <w:szCs w:val="28"/>
              </w:rPr>
            </w:pPr>
            <w:r w:rsidRPr="00333DE2">
              <w:rPr>
                <w:noProof/>
                <w:color w:val="000000"/>
                <w:sz w:val="28"/>
                <w:szCs w:val="28"/>
              </w:rPr>
              <w:pict>
                <v:shape id="Рисунок 9" o:spid="_x0000_i1029" type="#_x0000_t75" alt="В феврале подорожают овощи, фрукты и говядина" style="width:329.4pt;height:263.4pt;visibility:visible">
                  <v:imagedata r:id="rId6" o:title=""/>
                </v:shape>
              </w:pict>
            </w:r>
          </w:p>
          <w:p w:rsidR="00B614B2" w:rsidRPr="00333DE2" w:rsidRDefault="00B614B2" w:rsidP="00333DE2">
            <w:pPr>
              <w:pStyle w:val="NormalWeb"/>
              <w:jc w:val="center"/>
              <w:rPr>
                <w:b/>
                <w:color w:val="000000"/>
                <w:sz w:val="44"/>
                <w:szCs w:val="44"/>
              </w:rPr>
            </w:pPr>
            <w:r w:rsidRPr="00333DE2">
              <w:rPr>
                <w:b/>
                <w:color w:val="000000"/>
                <w:sz w:val="44"/>
                <w:szCs w:val="44"/>
              </w:rPr>
              <w:t>ВЫСТАВКА ПОДЕЛОК</w:t>
            </w:r>
          </w:p>
          <w:p w:rsidR="00B614B2" w:rsidRPr="00333DE2" w:rsidRDefault="00B614B2" w:rsidP="00333DE2">
            <w:pPr>
              <w:pStyle w:val="NormalWeb"/>
              <w:jc w:val="center"/>
              <w:rPr>
                <w:color w:val="000000"/>
                <w:sz w:val="28"/>
                <w:szCs w:val="28"/>
              </w:rPr>
            </w:pPr>
            <w:r w:rsidRPr="00333DE2">
              <w:rPr>
                <w:b/>
                <w:color w:val="000000"/>
                <w:sz w:val="44"/>
                <w:szCs w:val="44"/>
              </w:rPr>
              <w:t>«ВИТАМИНЫ С ГРЯДКИ»</w:t>
            </w:r>
          </w:p>
        </w:tc>
      </w:tr>
    </w:tbl>
    <w:p w:rsidR="00B614B2" w:rsidRDefault="00B614B2" w:rsidP="00C86F6D">
      <w:pPr>
        <w:pStyle w:val="NormalWeb"/>
        <w:shd w:val="clear" w:color="auto" w:fill="FFFFFF"/>
        <w:rPr>
          <w:color w:val="000000"/>
          <w:sz w:val="28"/>
          <w:szCs w:val="28"/>
        </w:rPr>
      </w:pPr>
    </w:p>
    <w:p w:rsidR="00B614B2" w:rsidRDefault="00B614B2" w:rsidP="00C86F6D">
      <w:pPr>
        <w:pStyle w:val="NormalWeb"/>
        <w:shd w:val="clear" w:color="auto" w:fill="FFFFFF"/>
        <w:rPr>
          <w:b/>
          <w:color w:val="000000"/>
          <w:sz w:val="28"/>
          <w:szCs w:val="28"/>
        </w:rPr>
      </w:pPr>
    </w:p>
    <w:p w:rsidR="00B614B2" w:rsidRPr="00B536C4" w:rsidRDefault="00B614B2" w:rsidP="00C86F6D">
      <w:pPr>
        <w:pStyle w:val="NormalWeb"/>
        <w:shd w:val="clear" w:color="auto" w:fill="FFFFFF"/>
        <w:rPr>
          <w:b/>
          <w:color w:val="000000"/>
          <w:sz w:val="28"/>
          <w:szCs w:val="28"/>
        </w:rPr>
      </w:pPr>
      <w:r w:rsidRPr="00B536C4">
        <w:rPr>
          <w:b/>
          <w:color w:val="000000"/>
          <w:sz w:val="28"/>
          <w:szCs w:val="28"/>
        </w:rPr>
        <w:t>Совместная работа мамы и ребёнка. Группа №9, Сафин Айрат.</w:t>
      </w:r>
    </w:p>
    <w:p w:rsidR="00B614B2" w:rsidRDefault="00B614B2" w:rsidP="0065518E">
      <w:pPr>
        <w:pStyle w:val="NormalWeb"/>
        <w:shd w:val="clear" w:color="auto" w:fill="FFFFFF"/>
        <w:ind w:left="-1134"/>
        <w:jc w:val="center"/>
        <w:rPr>
          <w:rFonts w:ascii="Trebuchet MS" w:hAnsi="Trebuchet MS"/>
          <w:color w:val="000000"/>
          <w:sz w:val="16"/>
          <w:szCs w:val="16"/>
        </w:rPr>
      </w:pPr>
      <w:r w:rsidRPr="005924D7">
        <w:rPr>
          <w:noProof/>
        </w:rPr>
        <w:pict>
          <v:shape id="Рисунок 12" o:spid="_x0000_i1030" type="#_x0000_t75" alt="https://sun9-west.userapi.com/sun9-67/s/v1/ig2/bmxBFbW8qcOv_OCU-sU97b0eSrmzYDOuCUlxJYTUsZahoJIX_IFC-6b93lkiEJG54yRKl8H2iXIlEBhNT-miu6hU.jpg?size=2560x1920&amp;quality=95&amp;type=album" style="width:417.6pt;height:313.2pt;visibility:visible">
            <v:imagedata r:id="rId7" o:title=""/>
          </v:shape>
        </w:pict>
      </w:r>
    </w:p>
    <w:p w:rsidR="00B614B2" w:rsidRDefault="00B614B2" w:rsidP="0065518E">
      <w:pPr>
        <w:pStyle w:val="NormalWeb"/>
        <w:shd w:val="clear" w:color="auto" w:fill="FFFFFF"/>
        <w:ind w:left="-1134"/>
        <w:jc w:val="center"/>
        <w:rPr>
          <w:rFonts w:ascii="Trebuchet MS" w:hAnsi="Trebuchet MS"/>
          <w:color w:val="000000"/>
          <w:sz w:val="16"/>
          <w:szCs w:val="16"/>
        </w:rPr>
      </w:pPr>
      <w:r>
        <w:rPr>
          <w:b/>
          <w:color w:val="000000"/>
          <w:sz w:val="28"/>
          <w:szCs w:val="28"/>
        </w:rPr>
        <w:t>Совместная р</w:t>
      </w:r>
      <w:r w:rsidRPr="00B536C4">
        <w:rPr>
          <w:b/>
          <w:color w:val="000000"/>
          <w:sz w:val="28"/>
          <w:szCs w:val="28"/>
        </w:rPr>
        <w:t>абота мамы и ребёнка. Группа №1, Мухлисов Ризван.</w:t>
      </w:r>
    </w:p>
    <w:p w:rsidR="00B614B2" w:rsidRPr="00B536C4" w:rsidRDefault="00B614B2" w:rsidP="0065518E">
      <w:pPr>
        <w:pStyle w:val="NormalWeb"/>
        <w:shd w:val="clear" w:color="auto" w:fill="FFFFFF"/>
        <w:ind w:left="-1134"/>
        <w:jc w:val="center"/>
        <w:rPr>
          <w:rFonts w:ascii="Trebuchet MS" w:hAnsi="Trebuchet MS"/>
          <w:b/>
          <w:color w:val="000000"/>
          <w:sz w:val="16"/>
          <w:szCs w:val="16"/>
        </w:rPr>
      </w:pPr>
      <w:r w:rsidRPr="00333DE2">
        <w:rPr>
          <w:b/>
          <w:noProof/>
          <w:color w:val="000000"/>
          <w:sz w:val="28"/>
          <w:szCs w:val="28"/>
        </w:rPr>
        <w:pict>
          <v:shape id="Рисунок 18" o:spid="_x0000_i1031" type="#_x0000_t75" alt="https://sun9-west.userapi.com/sun9-67/s/v1/ig2/rzai-A4Wi1NMSnocKcKNKKXtLj2Yzyzc5ntMb_8CAje5nSJm_nF50FZ6aay5oG3vjdY6WIFKCjUE7CXo2aYCWA-H.jpg?size=2560x1920&amp;quality=95&amp;type=album" style="width:418.2pt;height:313.8pt;visibility:visible">
            <v:imagedata r:id="rId8" o:title=""/>
          </v:shape>
        </w:pict>
      </w:r>
    </w:p>
    <w:p w:rsidR="00B614B2" w:rsidRDefault="00B614B2" w:rsidP="00D97DE6">
      <w:pPr>
        <w:pStyle w:val="NormalWeb"/>
        <w:shd w:val="clear" w:color="auto" w:fill="FFFFFF"/>
        <w:ind w:left="-1134"/>
        <w:rPr>
          <w:b/>
          <w:color w:val="000000"/>
          <w:sz w:val="28"/>
          <w:szCs w:val="28"/>
        </w:rPr>
      </w:pPr>
    </w:p>
    <w:p w:rsidR="00B614B2" w:rsidRDefault="00B614B2" w:rsidP="00A65735">
      <w:pPr>
        <w:pStyle w:val="NormalWeb"/>
        <w:shd w:val="clear" w:color="auto" w:fill="FFFFFF"/>
        <w:ind w:left="-1134"/>
        <w:rPr>
          <w:rFonts w:ascii="Trebuchet MS" w:hAnsi="Trebuchet MS"/>
          <w:color w:val="000000"/>
          <w:sz w:val="16"/>
          <w:szCs w:val="16"/>
        </w:rPr>
      </w:pPr>
    </w:p>
    <w:p w:rsidR="00B614B2" w:rsidRDefault="00B614B2" w:rsidP="005718A5">
      <w:pPr>
        <w:pStyle w:val="NormalWeb"/>
        <w:shd w:val="clear" w:color="auto" w:fill="FFFFFF"/>
        <w:rPr>
          <w:color w:val="000000"/>
          <w:sz w:val="28"/>
          <w:szCs w:val="28"/>
        </w:rPr>
      </w:pPr>
    </w:p>
    <w:p w:rsidR="00B614B2" w:rsidRPr="00B536C4" w:rsidRDefault="00B614B2" w:rsidP="0065518E">
      <w:pPr>
        <w:pStyle w:val="NormalWeb"/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B536C4">
        <w:rPr>
          <w:b/>
          <w:color w:val="000000"/>
          <w:sz w:val="28"/>
          <w:szCs w:val="28"/>
        </w:rPr>
        <w:t>Совместная работа мамы и ребёнка. Группа №1, Гильфанова Ралина.</w:t>
      </w:r>
    </w:p>
    <w:p w:rsidR="00B614B2" w:rsidRDefault="00B614B2" w:rsidP="0065518E">
      <w:pPr>
        <w:pStyle w:val="NormalWeb"/>
        <w:shd w:val="clear" w:color="auto" w:fill="FFFFFF"/>
        <w:ind w:left="-1134"/>
        <w:jc w:val="center"/>
        <w:rPr>
          <w:rFonts w:ascii="Trebuchet MS" w:hAnsi="Trebuchet MS"/>
          <w:color w:val="000000"/>
          <w:sz w:val="16"/>
          <w:szCs w:val="16"/>
        </w:rPr>
      </w:pPr>
      <w:r w:rsidRPr="005924D7">
        <w:rPr>
          <w:noProof/>
        </w:rPr>
        <w:pict>
          <v:shape id="Рисунок 21" o:spid="_x0000_i1032" type="#_x0000_t75" alt="https://sun9-west.userapi.com/sun9-53/s/v1/ig2/qSzXIGmgbsv7azBfOVlwXtbYI1DVaUA1STatbZzIW_NNFe86vIK-dCZwVkfWngsyPnFSmJ16ngmJie__8eXCDilT.jpg?size=2560x1920&amp;quality=95&amp;type=album" style="width:422.4pt;height:316.8pt;visibility:visible">
            <v:imagedata r:id="rId9" o:title=""/>
          </v:shape>
        </w:pict>
      </w:r>
    </w:p>
    <w:p w:rsidR="00B614B2" w:rsidRDefault="00B614B2" w:rsidP="0065518E">
      <w:pPr>
        <w:pStyle w:val="NormalWeb"/>
        <w:shd w:val="clear" w:color="auto" w:fill="FFFFFF"/>
        <w:ind w:left="-1134"/>
        <w:jc w:val="center"/>
        <w:rPr>
          <w:rFonts w:ascii="Trebuchet MS" w:hAnsi="Trebuchet MS"/>
          <w:color w:val="000000"/>
          <w:sz w:val="16"/>
          <w:szCs w:val="16"/>
        </w:rPr>
      </w:pPr>
      <w:r w:rsidRPr="005924D7">
        <w:rPr>
          <w:noProof/>
        </w:rPr>
        <w:pict>
          <v:shape id="Рисунок 30" o:spid="_x0000_i1033" type="#_x0000_t75" alt="https://sun9-west.userapi.com/sun9-40/s/v1/ig2/rl66GzwMvbnibYD50VgjQ0wi_vp5Yxr8lipoISa7OzYQcJYkMcuvCO29nFFffk9z1Y7RNTq-NNwkN2BJPApxmGw0.jpg?size=1620x2160&amp;quality=95&amp;type=album" style="width:262.8pt;height:350.4pt;visibility:visible">
            <v:imagedata r:id="rId10" o:title=""/>
          </v:shape>
        </w:pict>
      </w:r>
    </w:p>
    <w:p w:rsidR="00B614B2" w:rsidRDefault="00B614B2" w:rsidP="00A65735">
      <w:pPr>
        <w:pStyle w:val="NormalWeb"/>
        <w:shd w:val="clear" w:color="auto" w:fill="FFFFFF"/>
        <w:ind w:left="-1134"/>
        <w:rPr>
          <w:rFonts w:ascii="Trebuchet MS" w:hAnsi="Trebuchet MS"/>
          <w:color w:val="000000"/>
          <w:sz w:val="16"/>
          <w:szCs w:val="16"/>
        </w:rPr>
      </w:pPr>
    </w:p>
    <w:p w:rsidR="00B614B2" w:rsidRPr="00B536C4" w:rsidRDefault="00B614B2" w:rsidP="0065518E">
      <w:pPr>
        <w:pStyle w:val="NormalWeb"/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B536C4">
        <w:rPr>
          <w:b/>
          <w:color w:val="000000"/>
          <w:sz w:val="28"/>
          <w:szCs w:val="28"/>
        </w:rPr>
        <w:t>Совместная работа мамы и ребёнка. Группа №1, Гильфанова Азиза.</w:t>
      </w:r>
    </w:p>
    <w:p w:rsidR="00B614B2" w:rsidRDefault="00B614B2" w:rsidP="005718A5">
      <w:pPr>
        <w:pStyle w:val="NormalWeb"/>
        <w:shd w:val="clear" w:color="auto" w:fill="FFFFFF"/>
        <w:rPr>
          <w:rFonts w:ascii="Trebuchet MS" w:hAnsi="Trebuchet MS"/>
          <w:color w:val="000000"/>
          <w:sz w:val="16"/>
          <w:szCs w:val="16"/>
        </w:rPr>
      </w:pPr>
    </w:p>
    <w:p w:rsidR="00B614B2" w:rsidRDefault="00B614B2" w:rsidP="0065518E">
      <w:pPr>
        <w:pStyle w:val="NormalWeb"/>
        <w:shd w:val="clear" w:color="auto" w:fill="FFFFFF"/>
        <w:ind w:left="-1134"/>
        <w:jc w:val="center"/>
        <w:rPr>
          <w:rFonts w:ascii="Trebuchet MS" w:hAnsi="Trebuchet MS"/>
          <w:color w:val="000000"/>
          <w:sz w:val="16"/>
          <w:szCs w:val="16"/>
        </w:rPr>
      </w:pPr>
      <w:r w:rsidRPr="005924D7">
        <w:rPr>
          <w:noProof/>
        </w:rPr>
        <w:pict>
          <v:shape id="Рисунок 24" o:spid="_x0000_i1034" type="#_x0000_t75" alt="https://sun9-west.userapi.com/sun9-14/s/v1/ig2/pnhBIATIokpDsipP7_OsNPQjgOCbJRq9mXoU1xw0-5C4bVVe_B3_nB25eTCStrIdk2hkmY97mCvqj7u1cE-b6ZHv.jpg?size=1620x2160&amp;quality=95&amp;type=album" style="width:434.4pt;height:579pt;visibility:visible">
            <v:imagedata r:id="rId11" o:title=""/>
          </v:shape>
        </w:pict>
      </w:r>
    </w:p>
    <w:p w:rsidR="00B614B2" w:rsidRDefault="00B614B2" w:rsidP="00A65735">
      <w:pPr>
        <w:pStyle w:val="NormalWeb"/>
        <w:shd w:val="clear" w:color="auto" w:fill="FFFFFF"/>
        <w:ind w:left="-1134"/>
        <w:rPr>
          <w:rFonts w:ascii="Trebuchet MS" w:hAnsi="Trebuchet MS"/>
          <w:color w:val="000000"/>
          <w:sz w:val="16"/>
          <w:szCs w:val="16"/>
        </w:rPr>
      </w:pPr>
    </w:p>
    <w:p w:rsidR="00B614B2" w:rsidRDefault="00B614B2" w:rsidP="00A65735">
      <w:pPr>
        <w:pStyle w:val="NormalWeb"/>
        <w:shd w:val="clear" w:color="auto" w:fill="FFFFFF"/>
        <w:ind w:left="-1134"/>
        <w:rPr>
          <w:rFonts w:ascii="Trebuchet MS" w:hAnsi="Trebuchet MS"/>
          <w:color w:val="000000"/>
          <w:sz w:val="16"/>
          <w:szCs w:val="16"/>
        </w:rPr>
      </w:pPr>
    </w:p>
    <w:p w:rsidR="00B614B2" w:rsidRDefault="00B614B2" w:rsidP="00A65735">
      <w:pPr>
        <w:pStyle w:val="NormalWeb"/>
        <w:shd w:val="clear" w:color="auto" w:fill="FFFFFF"/>
        <w:ind w:left="-1134"/>
        <w:rPr>
          <w:rFonts w:ascii="Trebuchet MS" w:hAnsi="Trebuchet MS"/>
          <w:color w:val="000000"/>
          <w:sz w:val="16"/>
          <w:szCs w:val="16"/>
        </w:rPr>
      </w:pPr>
    </w:p>
    <w:p w:rsidR="00B614B2" w:rsidRDefault="00B614B2" w:rsidP="005718A5">
      <w:pPr>
        <w:pStyle w:val="NormalWeb"/>
        <w:shd w:val="clear" w:color="auto" w:fill="FFFFFF"/>
        <w:rPr>
          <w:color w:val="000000"/>
          <w:sz w:val="28"/>
          <w:szCs w:val="28"/>
        </w:rPr>
      </w:pPr>
    </w:p>
    <w:p w:rsidR="00B614B2" w:rsidRPr="00B536C4" w:rsidRDefault="00B614B2" w:rsidP="0065518E">
      <w:pPr>
        <w:pStyle w:val="NormalWeb"/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B536C4">
        <w:rPr>
          <w:b/>
          <w:color w:val="000000"/>
          <w:sz w:val="28"/>
          <w:szCs w:val="28"/>
        </w:rPr>
        <w:t>Совместная работа родителей и ребёнка. Группа №1, Мосина Аливия.</w:t>
      </w:r>
    </w:p>
    <w:p w:rsidR="00B614B2" w:rsidRDefault="00B614B2" w:rsidP="00A65735">
      <w:pPr>
        <w:pStyle w:val="NormalWeb"/>
        <w:shd w:val="clear" w:color="auto" w:fill="FFFFFF"/>
        <w:ind w:left="-1134"/>
        <w:rPr>
          <w:rFonts w:ascii="Trebuchet MS" w:hAnsi="Trebuchet MS"/>
          <w:color w:val="000000"/>
          <w:sz w:val="16"/>
          <w:szCs w:val="16"/>
        </w:rPr>
      </w:pPr>
    </w:p>
    <w:p w:rsidR="00B614B2" w:rsidRDefault="00B614B2" w:rsidP="00A65735">
      <w:pPr>
        <w:pStyle w:val="NormalWeb"/>
        <w:shd w:val="clear" w:color="auto" w:fill="FFFFFF"/>
        <w:ind w:left="-1134"/>
        <w:rPr>
          <w:rFonts w:ascii="Trebuchet MS" w:hAnsi="Trebuchet MS"/>
          <w:color w:val="000000"/>
          <w:sz w:val="16"/>
          <w:szCs w:val="16"/>
        </w:rPr>
      </w:pPr>
    </w:p>
    <w:p w:rsidR="00B614B2" w:rsidRDefault="00B614B2" w:rsidP="00A65735">
      <w:pPr>
        <w:pStyle w:val="NormalWeb"/>
        <w:shd w:val="clear" w:color="auto" w:fill="FFFFFF"/>
        <w:ind w:left="-1134"/>
        <w:rPr>
          <w:rFonts w:ascii="Trebuchet MS" w:hAnsi="Trebuchet MS"/>
          <w:color w:val="000000"/>
          <w:sz w:val="16"/>
          <w:szCs w:val="16"/>
        </w:rPr>
      </w:pPr>
    </w:p>
    <w:p w:rsidR="00B614B2" w:rsidRDefault="00B614B2" w:rsidP="0065518E">
      <w:pPr>
        <w:pStyle w:val="NormalWeb"/>
        <w:shd w:val="clear" w:color="auto" w:fill="FFFFFF"/>
        <w:ind w:left="-1134"/>
        <w:jc w:val="center"/>
        <w:rPr>
          <w:rFonts w:ascii="Trebuchet MS" w:hAnsi="Trebuchet MS"/>
          <w:color w:val="000000"/>
          <w:sz w:val="16"/>
          <w:szCs w:val="16"/>
        </w:rPr>
      </w:pPr>
      <w:r w:rsidRPr="005924D7">
        <w:rPr>
          <w:noProof/>
        </w:rPr>
        <w:pict>
          <v:shape id="Рисунок 27" o:spid="_x0000_i1035" type="#_x0000_t75" alt="https://sun9-east.userapi.com/sun9-21/s/v1/ig2/UjhyoQ-TTgbnoKlEGWb5FVuEm6JoobRBBhD5ktr_hspGBqJH7hoTMdeuMLE-d9wkX1n8sODT9Wdpn2BKPOfBBaGI.jpg?size=1620x2160&amp;quality=95&amp;type=album" style="width:444pt;height:592.2pt;visibility:visible">
            <v:imagedata r:id="rId12" o:title=""/>
          </v:shape>
        </w:pict>
      </w:r>
    </w:p>
    <w:p w:rsidR="00B614B2" w:rsidRDefault="00B614B2" w:rsidP="00A65735">
      <w:pPr>
        <w:pStyle w:val="NormalWeb"/>
        <w:shd w:val="clear" w:color="auto" w:fill="FFFFFF"/>
        <w:ind w:left="-1134"/>
        <w:rPr>
          <w:rFonts w:ascii="Trebuchet MS" w:hAnsi="Trebuchet MS"/>
          <w:color w:val="000000"/>
          <w:sz w:val="16"/>
          <w:szCs w:val="16"/>
        </w:rPr>
      </w:pPr>
    </w:p>
    <w:p w:rsidR="00B614B2" w:rsidRDefault="00B614B2" w:rsidP="00A65735">
      <w:pPr>
        <w:pStyle w:val="NormalWeb"/>
        <w:shd w:val="clear" w:color="auto" w:fill="FFFFFF"/>
        <w:ind w:left="-1134"/>
        <w:rPr>
          <w:rFonts w:ascii="Trebuchet MS" w:hAnsi="Trebuchet MS"/>
          <w:color w:val="000000"/>
          <w:sz w:val="16"/>
          <w:szCs w:val="16"/>
        </w:rPr>
      </w:pPr>
    </w:p>
    <w:p w:rsidR="00B614B2" w:rsidRDefault="00B614B2" w:rsidP="00C40AEC">
      <w:pPr>
        <w:ind w:left="-1134"/>
        <w:rPr>
          <w:rFonts w:ascii="Verdana" w:hAnsi="Verdana"/>
          <w:color w:val="000000"/>
          <w:sz w:val="17"/>
          <w:szCs w:val="17"/>
          <w:shd w:val="clear" w:color="auto" w:fill="FFFFFF"/>
        </w:rPr>
      </w:pPr>
    </w:p>
    <w:p w:rsidR="00B614B2" w:rsidRDefault="00B614B2" w:rsidP="00C40AEC">
      <w:pPr>
        <w:ind w:left="-1134"/>
        <w:rPr>
          <w:rFonts w:ascii="Verdana" w:hAnsi="Verdana"/>
          <w:color w:val="000000"/>
          <w:sz w:val="17"/>
          <w:szCs w:val="17"/>
          <w:shd w:val="clear" w:color="auto" w:fill="FFFFFF"/>
        </w:rPr>
      </w:pPr>
    </w:p>
    <w:p w:rsidR="00B614B2" w:rsidRDefault="00B614B2" w:rsidP="00C40AEC">
      <w:pPr>
        <w:ind w:left="-1134"/>
        <w:rPr>
          <w:rFonts w:ascii="Verdana" w:hAnsi="Verdana"/>
          <w:color w:val="000000"/>
          <w:sz w:val="17"/>
          <w:szCs w:val="17"/>
          <w:shd w:val="clear" w:color="auto" w:fill="FFFFFF"/>
        </w:rPr>
      </w:pPr>
    </w:p>
    <w:p w:rsidR="00B614B2" w:rsidRDefault="00B614B2" w:rsidP="00C40AEC">
      <w:pPr>
        <w:ind w:left="-1134"/>
        <w:rPr>
          <w:rFonts w:ascii="Verdana" w:hAnsi="Verdana"/>
          <w:color w:val="000000"/>
          <w:sz w:val="17"/>
          <w:szCs w:val="17"/>
          <w:shd w:val="clear" w:color="auto" w:fill="FFFFFF"/>
        </w:rPr>
      </w:pPr>
    </w:p>
    <w:p w:rsidR="00B614B2" w:rsidRDefault="00B614B2" w:rsidP="0065518E">
      <w:pPr>
        <w:ind w:left="-1134"/>
        <w:jc w:val="center"/>
      </w:pPr>
      <w:r w:rsidRPr="005924D7">
        <w:rPr>
          <w:noProof/>
          <w:lang w:eastAsia="ru-RU"/>
        </w:rPr>
        <w:pict>
          <v:shape id="Рисунок 1" o:spid="_x0000_i1036" type="#_x0000_t75" alt="https://sun9-west.userapi.com/sun9-12/s/v1/ig2/J2u04HcVBGrHn1O5bJNHWC8xIbKFVq187mbIOGCaEvH7pSFa5axQBMs7SZjuhAgKgDnYqzc6xa00xhdLpIT8mNoJ.jpg?size=2560x1920&amp;quality=95&amp;type=album" style="width:511.8pt;height:384pt;visibility:visible">
            <v:imagedata r:id="rId13" o:title=""/>
          </v:shape>
        </w:pict>
      </w:r>
      <w:r w:rsidRPr="005924D7">
        <w:rPr>
          <w:noProof/>
          <w:lang w:eastAsia="ru-RU"/>
        </w:rPr>
        <w:pict>
          <v:shape id="_x0000_i1037" type="#_x0000_t75" alt="https://sun9-north.userapi.com/sun9-78/s/v1/ig2/15LuxlhbcFXy8mD9rzNJWhsQwLKNZEoSzn-oLZ7Yh9VRmHY6PN_JEgkcLWKtdeZzs5rv-WrHFxLBh2aisFOL6QgG.jpg?size=2560x1920&amp;quality=95&amp;type=album" style="width:267.6pt;height:200.4pt;visibility:visible">
            <v:imagedata r:id="rId14" o:title=""/>
          </v:shape>
        </w:pict>
      </w:r>
      <w:r>
        <w:t xml:space="preserve">           </w:t>
      </w:r>
      <w:r w:rsidRPr="005924D7">
        <w:rPr>
          <w:noProof/>
          <w:lang w:eastAsia="ru-RU"/>
        </w:rPr>
        <w:pict>
          <v:shape id="Рисунок 7" o:spid="_x0000_i1038" type="#_x0000_t75" alt="https://sun9-north.userapi.com/sun9-82/s/v1/ig2/pZ3GVbyZVC1rWX0WbmJ1ALemWOxUbKYRsdZz7TxQTF02GdSk7C3GIAVV-jAfbQBd2kAiW7Wifo_SyVfNK-hNNSjA.jpg?size=1620x2160&amp;quality=95&amp;type=album" style="width:209.4pt;height:279.6pt;visibility:visible">
            <v:imagedata r:id="rId15" o:title=""/>
          </v:shape>
        </w:pict>
      </w:r>
    </w:p>
    <w:p w:rsidR="00B614B2" w:rsidRDefault="00B614B2" w:rsidP="00C40AEC">
      <w:pPr>
        <w:ind w:left="-1134"/>
      </w:pPr>
    </w:p>
    <w:p w:rsidR="00B614B2" w:rsidRDefault="00B614B2" w:rsidP="00C40AEC">
      <w:pPr>
        <w:ind w:left="-1134"/>
      </w:pPr>
    </w:p>
    <w:p w:rsidR="00B614B2" w:rsidRDefault="00B614B2" w:rsidP="0065518E">
      <w:pPr>
        <w:ind w:left="-1134"/>
        <w:jc w:val="center"/>
      </w:pPr>
      <w:r w:rsidRPr="005924D7">
        <w:rPr>
          <w:noProof/>
          <w:lang w:eastAsia="ru-RU"/>
        </w:rPr>
        <w:pict>
          <v:shape id="Рисунок 13" o:spid="_x0000_i1039" type="#_x0000_t75" alt="https://sun9-west.userapi.com/sun9-39/s/v1/ig2/uVPO_A-3DbawxeFe4IMtmYnLeu_h-uGc5TK2L4Yao-6-iasULXS2bihiYvwLSomtLRgi7vy2Iy5KWGba57jDa0aV.jpg?size=1620x2160&amp;quality=95&amp;type=album" style="width:294.6pt;height:392.4pt;visibility:visible">
            <v:imagedata r:id="rId16" o:title=""/>
          </v:shape>
        </w:pict>
      </w:r>
    </w:p>
    <w:p w:rsidR="00B614B2" w:rsidRDefault="00B614B2" w:rsidP="0065518E">
      <w:pPr>
        <w:ind w:left="-1134"/>
        <w:jc w:val="center"/>
      </w:pPr>
      <w:r w:rsidRPr="005924D7">
        <w:rPr>
          <w:noProof/>
          <w:lang w:eastAsia="ru-RU"/>
        </w:rPr>
        <w:pict>
          <v:shape id="Рисунок 16" o:spid="_x0000_i1040" type="#_x0000_t75" alt="https://sun9-west.userapi.com/sun9-39/s/v1/ig2/xNoMPCoAHn7WFS_2_SaiFgbujoWMmFth8GjIANK6CvrC3DBUZ_7kszFvT2N3mJZUF9f_ngvsPfbVZToJqrkjVsZf.jpg?size=2560x1920&amp;quality=95&amp;type=album" style="width:365.4pt;height:273.6pt;visibility:visible">
            <v:imagedata r:id="rId17" o:title=""/>
          </v:shape>
        </w:pict>
      </w:r>
    </w:p>
    <w:p w:rsidR="00B614B2" w:rsidRDefault="00B614B2" w:rsidP="0065518E">
      <w:pPr>
        <w:ind w:left="-1134"/>
        <w:jc w:val="center"/>
      </w:pPr>
      <w:r w:rsidRPr="005924D7">
        <w:rPr>
          <w:noProof/>
          <w:lang w:eastAsia="ru-RU"/>
        </w:rPr>
        <w:pict>
          <v:shape id="Рисунок 10" o:spid="_x0000_i1041" type="#_x0000_t75" alt="https://sun9-east.userapi.com/sun9-59/s/v1/ig2/rI6XHsx3vGBigInJU_G-atLBsuwTCjLTItYvrqQxZ7oCC0oM2huOqf6MI1_NGLD4-Kg-vQmU9W7zLsXTKgq118hs.jpg?size=1620x2160&amp;quality=95&amp;type=album" style="width:426pt;height:568.2pt;visibility:visible">
            <v:imagedata r:id="rId18" o:title=""/>
          </v:shape>
        </w:pict>
      </w:r>
    </w:p>
    <w:p w:rsidR="00B614B2" w:rsidRDefault="00B614B2" w:rsidP="00B536C4">
      <w:pPr>
        <w:ind w:left="-1134"/>
      </w:pPr>
    </w:p>
    <w:p w:rsidR="00B614B2" w:rsidRDefault="00B614B2" w:rsidP="00C40AEC">
      <w:pPr>
        <w:ind w:left="-1134"/>
      </w:pPr>
    </w:p>
    <w:sectPr w:rsidR="00B614B2" w:rsidSect="00B536C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0AEC"/>
    <w:rsid w:val="0003737C"/>
    <w:rsid w:val="000A79D2"/>
    <w:rsid w:val="000E57BC"/>
    <w:rsid w:val="00143709"/>
    <w:rsid w:val="00204D30"/>
    <w:rsid w:val="002C4C39"/>
    <w:rsid w:val="003271D2"/>
    <w:rsid w:val="00333DE2"/>
    <w:rsid w:val="004D4425"/>
    <w:rsid w:val="005718A5"/>
    <w:rsid w:val="005924D7"/>
    <w:rsid w:val="0065518E"/>
    <w:rsid w:val="006B15BB"/>
    <w:rsid w:val="006C3A50"/>
    <w:rsid w:val="008B1BA7"/>
    <w:rsid w:val="00A65735"/>
    <w:rsid w:val="00B536C4"/>
    <w:rsid w:val="00B614B2"/>
    <w:rsid w:val="00C40AEC"/>
    <w:rsid w:val="00C86F6D"/>
    <w:rsid w:val="00C90B1B"/>
    <w:rsid w:val="00CB1FC1"/>
    <w:rsid w:val="00D97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37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C40A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A6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6573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8B1BA7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4185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137</TotalTime>
  <Pages>8</Pages>
  <Words>198</Words>
  <Characters>1132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Эльвера</cp:lastModifiedBy>
  <cp:revision>8</cp:revision>
  <dcterms:created xsi:type="dcterms:W3CDTF">2021-12-10T03:56:00Z</dcterms:created>
  <dcterms:modified xsi:type="dcterms:W3CDTF">2022-09-18T18:02:00Z</dcterms:modified>
</cp:coreProperties>
</file>